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908" w:rsidRDefault="00145908" w:rsidP="00680AAA">
      <w:pPr>
        <w:rPr>
          <w:rFonts w:eastAsia="黑体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2</w:t>
      </w:r>
    </w:p>
    <w:p w:rsidR="00145908" w:rsidRDefault="00145908">
      <w:pPr>
        <w:autoSpaceDE w:val="0"/>
        <w:autoSpaceDN w:val="0"/>
        <w:adjustRightInd w:val="0"/>
        <w:spacing w:line="560" w:lineRule="exact"/>
        <w:jc w:val="left"/>
        <w:rPr>
          <w:rFonts w:eastAsia="黑体"/>
          <w:kern w:val="0"/>
          <w:sz w:val="32"/>
          <w:szCs w:val="32"/>
        </w:rPr>
      </w:pPr>
    </w:p>
    <w:p w:rsidR="00145908" w:rsidRDefault="00145908">
      <w:pPr>
        <w:autoSpaceDE w:val="0"/>
        <w:autoSpaceDN w:val="0"/>
        <w:adjustRightInd w:val="0"/>
        <w:spacing w:line="560" w:lineRule="exact"/>
        <w:jc w:val="center"/>
        <w:rPr>
          <w:rFonts w:eastAsia="黑体"/>
          <w:kern w:val="0"/>
          <w:sz w:val="36"/>
          <w:szCs w:val="36"/>
        </w:rPr>
      </w:pPr>
      <w:r>
        <w:rPr>
          <w:rFonts w:eastAsia="方正小标宋简体" w:cs="方正小标宋简体" w:hint="eastAsia"/>
          <w:kern w:val="0"/>
          <w:sz w:val="44"/>
          <w:szCs w:val="44"/>
        </w:rPr>
        <w:t>推荐汇总表</w:t>
      </w:r>
    </w:p>
    <w:p w:rsidR="00145908" w:rsidRDefault="00145908">
      <w:pPr>
        <w:autoSpaceDE w:val="0"/>
        <w:autoSpaceDN w:val="0"/>
        <w:adjustRightInd w:val="0"/>
        <w:spacing w:line="560" w:lineRule="exact"/>
        <w:jc w:val="left"/>
        <w:rPr>
          <w:rFonts w:eastAsia="仿宋_GB2312"/>
          <w:kern w:val="0"/>
          <w:sz w:val="28"/>
          <w:szCs w:val="28"/>
        </w:rPr>
      </w:pPr>
      <w:r>
        <w:rPr>
          <w:rFonts w:eastAsia="仿宋_GB2312" w:cs="仿宋_GB2312" w:hint="eastAsia"/>
          <w:kern w:val="0"/>
          <w:sz w:val="28"/>
          <w:szCs w:val="28"/>
        </w:rPr>
        <w:t>推荐单位（区级工业和信息化主管部门）：</w:t>
      </w:r>
    </w:p>
    <w:tbl>
      <w:tblPr>
        <w:tblW w:w="9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3"/>
        <w:gridCol w:w="3771"/>
        <w:gridCol w:w="2417"/>
        <w:gridCol w:w="1661"/>
      </w:tblGrid>
      <w:tr w:rsidR="00145908">
        <w:trPr>
          <w:jc w:val="center"/>
        </w:trPr>
        <w:tc>
          <w:tcPr>
            <w:tcW w:w="9031" w:type="dxa"/>
            <w:gridSpan w:val="4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绿色工厂推荐名单</w:t>
            </w: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工厂名称</w:t>
            </w: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第三方机构名称</w:t>
            </w: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行业</w:t>
            </w: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7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8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……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9031" w:type="dxa"/>
            <w:gridSpan w:val="4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绿色园区推荐名单</w:t>
            </w: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园区名称</w:t>
            </w: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第三方机构名称</w:t>
            </w: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类型</w:t>
            </w: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 w:rsidR="00145908">
        <w:trPr>
          <w:jc w:val="center"/>
        </w:trPr>
        <w:tc>
          <w:tcPr>
            <w:tcW w:w="1183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……</w:t>
            </w:r>
          </w:p>
        </w:tc>
        <w:tc>
          <w:tcPr>
            <w:tcW w:w="377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2417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661" w:type="dxa"/>
          </w:tcPr>
          <w:p w:rsidR="00145908" w:rsidRDefault="001459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</w:tbl>
    <w:p w:rsidR="00145908" w:rsidRDefault="00145908" w:rsidP="00592578">
      <w:pPr>
        <w:autoSpaceDE w:val="0"/>
        <w:autoSpaceDN w:val="0"/>
        <w:adjustRightInd w:val="0"/>
        <w:spacing w:line="560" w:lineRule="exact"/>
        <w:jc w:val="left"/>
      </w:pPr>
    </w:p>
    <w:sectPr w:rsidR="00145908" w:rsidSect="00341A96">
      <w:headerReference w:type="default" r:id="rId7"/>
      <w:footerReference w:type="default" r:id="rId8"/>
      <w:pgSz w:w="11906" w:h="16838"/>
      <w:pgMar w:top="2098" w:right="1474" w:bottom="1985" w:left="1588" w:header="851" w:footer="1077" w:gutter="0"/>
      <w:pgNumType w:fmt="numberInDash" w:start="1"/>
      <w:cols w:space="720"/>
      <w:docGrid w:type="linesAndChars" w:linePitch="579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908" w:rsidRDefault="00145908" w:rsidP="00341A96">
      <w:r>
        <w:separator/>
      </w:r>
    </w:p>
  </w:endnote>
  <w:endnote w:type="continuationSeparator" w:id="1">
    <w:p w:rsidR="00145908" w:rsidRDefault="00145908" w:rsidP="00341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908" w:rsidRDefault="00145908">
    <w:pPr>
      <w:pStyle w:val="Footer"/>
      <w:framePr w:w="1310" w:h="567" w:hRule="exact" w:wrap="auto" w:vAnchor="page" w:hAnchor="margin" w:xAlign="outside" w:y="15140"/>
      <w:spacing w:line="280" w:lineRule="exact"/>
      <w:jc w:val="center"/>
      <w:rPr>
        <w:rStyle w:val="PageNumber"/>
        <w:rFonts w:ascii="宋体"/>
        <w:sz w:val="28"/>
        <w:szCs w:val="28"/>
      </w:rPr>
    </w:pPr>
    <w:r>
      <w:rPr>
        <w:rStyle w:val="PageNumber"/>
        <w:rFonts w:ascii="宋体" w:hAnsi="宋体" w:cs="宋体"/>
        <w:sz w:val="28"/>
        <w:szCs w:val="28"/>
      </w:rPr>
      <w:fldChar w:fldCharType="begin"/>
    </w:r>
    <w:r>
      <w:rPr>
        <w:rStyle w:val="PageNumber"/>
        <w:rFonts w:ascii="宋体" w:hAnsi="宋体" w:cs="宋体"/>
        <w:sz w:val="28"/>
        <w:szCs w:val="28"/>
      </w:rPr>
      <w:instrText xml:space="preserve">PAGE  </w:instrText>
    </w:r>
    <w:r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- 1 -</w:t>
    </w:r>
    <w:r>
      <w:rPr>
        <w:rStyle w:val="PageNumber"/>
        <w:rFonts w:ascii="宋体" w:hAnsi="宋体" w:cs="宋体"/>
        <w:sz w:val="28"/>
        <w:szCs w:val="28"/>
      </w:rPr>
      <w:fldChar w:fldCharType="end"/>
    </w:r>
  </w:p>
  <w:p w:rsidR="00145908" w:rsidRDefault="00145908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908" w:rsidRDefault="00145908" w:rsidP="00341A96">
      <w:r>
        <w:separator/>
      </w:r>
    </w:p>
  </w:footnote>
  <w:footnote w:type="continuationSeparator" w:id="1">
    <w:p w:rsidR="00145908" w:rsidRDefault="00145908" w:rsidP="00341A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908" w:rsidRDefault="00145908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785B72"/>
    <w:multiLevelType w:val="singleLevel"/>
    <w:tmpl w:val="72785B7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93318B"/>
    <w:rsid w:val="00145908"/>
    <w:rsid w:val="00341A96"/>
    <w:rsid w:val="00471112"/>
    <w:rsid w:val="00592578"/>
    <w:rsid w:val="00680AAA"/>
    <w:rsid w:val="006E1034"/>
    <w:rsid w:val="006F6E62"/>
    <w:rsid w:val="00743F51"/>
    <w:rsid w:val="0097332D"/>
    <w:rsid w:val="00A16D6C"/>
    <w:rsid w:val="00AF6E5D"/>
    <w:rsid w:val="00B75730"/>
    <w:rsid w:val="00CC4EF2"/>
    <w:rsid w:val="030F5D1E"/>
    <w:rsid w:val="06FF2C5E"/>
    <w:rsid w:val="098F57DD"/>
    <w:rsid w:val="0E834BF9"/>
    <w:rsid w:val="103D7E69"/>
    <w:rsid w:val="111F082A"/>
    <w:rsid w:val="1153572F"/>
    <w:rsid w:val="14AA7144"/>
    <w:rsid w:val="154A4848"/>
    <w:rsid w:val="192A7739"/>
    <w:rsid w:val="20C614DE"/>
    <w:rsid w:val="218921C7"/>
    <w:rsid w:val="2593318B"/>
    <w:rsid w:val="262D1E4B"/>
    <w:rsid w:val="27AC1687"/>
    <w:rsid w:val="309C2930"/>
    <w:rsid w:val="3335018B"/>
    <w:rsid w:val="38893792"/>
    <w:rsid w:val="41FF644C"/>
    <w:rsid w:val="476257FF"/>
    <w:rsid w:val="489F3452"/>
    <w:rsid w:val="4A2504C2"/>
    <w:rsid w:val="51877708"/>
    <w:rsid w:val="54D51023"/>
    <w:rsid w:val="601C47D5"/>
    <w:rsid w:val="64614ACA"/>
    <w:rsid w:val="64B80A9F"/>
    <w:rsid w:val="6DBA271A"/>
    <w:rsid w:val="7B581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1A9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41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41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  <w:style w:type="paragraph" w:styleId="NormalWeb">
    <w:name w:val="Normal (Web)"/>
    <w:basedOn w:val="Normal"/>
    <w:uiPriority w:val="99"/>
    <w:rsid w:val="00341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341A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24</Words>
  <Characters>142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cp:lastPrinted>2020-11-06T02:15:00Z</cp:lastPrinted>
  <dcterms:created xsi:type="dcterms:W3CDTF">2020-10-10T03:00:00Z</dcterms:created>
  <dcterms:modified xsi:type="dcterms:W3CDTF">2020-11-06T09:07:00Z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